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85B" w:rsidRPr="008B0D54" w:rsidRDefault="008B0D54" w:rsidP="008B0D54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EB2605" wp14:editId="261E46B0">
            <wp:simplePos x="0" y="0"/>
            <wp:positionH relativeFrom="column">
              <wp:posOffset>1121310</wp:posOffset>
            </wp:positionH>
            <wp:positionV relativeFrom="paragraph">
              <wp:posOffset>-1907874</wp:posOffset>
            </wp:positionV>
            <wp:extent cx="7465608" cy="10268180"/>
            <wp:effectExtent l="8255" t="0" r="0" b="0"/>
            <wp:wrapNone/>
            <wp:docPr id="1" name="Picture 1" descr="N:\My Pictures\2018-04-17 parent gym inner\parent gym inne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My Pictures\2018-04-17 parent gym inner\parent gym inner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65608" cy="102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A785B" w:rsidRPr="008B0D54" w:rsidSect="00ED1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8BC"/>
    <w:rsid w:val="004A785B"/>
    <w:rsid w:val="008B0D54"/>
    <w:rsid w:val="00D828BC"/>
    <w:rsid w:val="00ED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5C2EF01E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alines3.301</dc:creator>
  <cp:keywords/>
  <dc:description/>
  <cp:lastModifiedBy>alines3.301</cp:lastModifiedBy>
  <cp:revision>3</cp:revision>
  <dcterms:created xsi:type="dcterms:W3CDTF">2018-04-23T13:05:00Z</dcterms:created>
  <dcterms:modified xsi:type="dcterms:W3CDTF">2018-04-23T13:10:00Z</dcterms:modified>
</cp:coreProperties>
</file>