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987" w:rsidRDefault="00220413">
      <w:pPr>
        <w:pStyle w:val="BodyText"/>
        <w:spacing w:before="1"/>
        <w:rPr>
          <w:rFonts w:ascii="Times New Roman"/>
          <w:b w:val="0"/>
          <w:sz w:val="16"/>
        </w:rPr>
      </w:pPr>
      <w:r>
        <w:rPr>
          <w:rFonts w:ascii="Times New Roman"/>
          <w:b w:val="0"/>
          <w:noProof/>
          <w:sz w:val="16"/>
          <w:lang w:val="en-GB" w:eastAsia="en-GB"/>
        </w:rPr>
        <w:drawing>
          <wp:anchor distT="0" distB="0" distL="0" distR="0" simplePos="0" relativeHeight="487457792" behindDoc="1" locked="0" layoutInCell="1" allowOverlap="1" wp14:anchorId="66F2095B" wp14:editId="6E5DD71A">
            <wp:simplePos x="0" y="0"/>
            <wp:positionH relativeFrom="page">
              <wp:posOffset>0</wp:posOffset>
            </wp:positionH>
            <wp:positionV relativeFrom="page">
              <wp:posOffset>3175</wp:posOffset>
            </wp:positionV>
            <wp:extent cx="10654665" cy="7561580"/>
            <wp:effectExtent l="19050" t="0" r="0" b="0"/>
            <wp:wrapNone/>
            <wp:docPr id="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466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1987" w:rsidRDefault="00B31987">
      <w:pPr>
        <w:rPr>
          <w:rFonts w:ascii="Times New Roman"/>
          <w:sz w:val="16"/>
        </w:rPr>
        <w:sectPr w:rsidR="00B31987">
          <w:type w:val="continuous"/>
          <w:pgSz w:w="16790" w:h="11910" w:orient="landscape"/>
          <w:pgMar w:top="0" w:right="720" w:bottom="0" w:left="480" w:header="720" w:footer="720" w:gutter="0"/>
          <w:cols w:space="720"/>
        </w:sectPr>
      </w:pPr>
    </w:p>
    <w:p w:rsidR="00B31987" w:rsidRDefault="00CE46C5">
      <w:pPr>
        <w:sectPr w:rsidR="00B31987">
          <w:type w:val="continuous"/>
          <w:pgSz w:w="16790" w:h="11910" w:orient="landscape"/>
          <w:pgMar w:top="0" w:right="720" w:bottom="0" w:left="480" w:header="720" w:footer="720" w:gutter="0"/>
          <w:cols w:num="2" w:space="720" w:equalWidth="0">
            <w:col w:w="7139" w:space="1435"/>
            <w:col w:w="7016"/>
          </w:cols>
        </w:sectPr>
      </w:pPr>
      <w:r>
        <w:rPr>
          <w:b/>
          <w:bCs/>
          <w:noProof/>
          <w:sz w:val="96"/>
          <w:szCs w:val="96"/>
          <w:lang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2" type="#_x0000_t202" style="position:absolute;margin-left:453.35pt;margin-top:11.4pt;width:311.8pt;height:153.15pt;z-index:487474176;mso-width-percent:400;mso-height-percent:200;mso-width-percent:400;mso-height-percent:200;mso-width-relative:margin;mso-height-relative:margin">
            <v:textbox style="mso-next-textbox:#_x0000_s1092;mso-fit-shape-to-text:t">
              <w:txbxContent>
                <w:p w:rsidR="00CE46C5" w:rsidRDefault="00B00F08" w:rsidP="00CE46C5">
                  <w:pPr>
                    <w:rPr>
                      <w:sz w:val="40"/>
                      <w:szCs w:val="40"/>
                    </w:rPr>
                  </w:pPr>
                  <w:r>
                    <w:rPr>
                      <w:rFonts w:ascii="Times New Roman"/>
                      <w:b/>
                      <w:noProof/>
                      <w:sz w:val="16"/>
                      <w:lang w:val="en-GB" w:eastAsia="en-GB"/>
                    </w:rPr>
                    <w:drawing>
                      <wp:inline distT="0" distB="0" distL="0" distR="0" wp14:anchorId="7E8E622F" wp14:editId="3759A727">
                        <wp:extent cx="542925" cy="723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Start w:id="0" w:name="_GoBack"/>
                  <w:bookmarkEnd w:id="0"/>
                  <w:r w:rsidR="00CE46C5" w:rsidRPr="00CE46C5">
                    <w:rPr>
                      <w:sz w:val="24"/>
                      <w:szCs w:val="24"/>
                    </w:rPr>
                    <w:t>Phonics/ Spelling</w:t>
                  </w:r>
                </w:p>
                <w:p w:rsidR="00CE46C5" w:rsidRDefault="00CE46C5" w:rsidP="00220413">
                  <w:pPr>
                    <w:jc w:val="center"/>
                    <w:rPr>
                      <w:sz w:val="40"/>
                      <w:szCs w:val="40"/>
                    </w:rPr>
                  </w:pPr>
                </w:p>
                <w:p w:rsidR="00220413" w:rsidRPr="00220413" w:rsidRDefault="00220413" w:rsidP="00220413">
                  <w:pPr>
                    <w:jc w:val="center"/>
                    <w:rPr>
                      <w:sz w:val="40"/>
                      <w:szCs w:val="40"/>
                    </w:rPr>
                  </w:pPr>
                  <w:r w:rsidRPr="00220413">
                    <w:rPr>
                      <w:sz w:val="40"/>
                      <w:szCs w:val="40"/>
                    </w:rPr>
                    <w:t>Godwin Primary School</w:t>
                  </w:r>
                </w:p>
                <w:p w:rsidR="00220413" w:rsidRPr="00220413" w:rsidRDefault="00220413" w:rsidP="00220413">
                  <w:pPr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958960" cy="958960"/>
                        <wp:effectExtent l="19050" t="0" r="0" b="0"/>
                        <wp:docPr id="18" name="Picture 18" descr="Godwin Primary School Uniforms Dagenham RM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Godwin Primary School Uniforms Dagenham RM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8588" cy="9585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20413" w:rsidRPr="00220413" w:rsidRDefault="00220413" w:rsidP="00220413">
                  <w:pPr>
                    <w:jc w:val="center"/>
                    <w:rPr>
                      <w:sz w:val="40"/>
                      <w:szCs w:val="40"/>
                    </w:rPr>
                  </w:pPr>
                  <w:r w:rsidRPr="00220413">
                    <w:rPr>
                      <w:sz w:val="40"/>
                      <w:szCs w:val="40"/>
                    </w:rPr>
                    <w:t>Yea</w:t>
                  </w:r>
                  <w:r w:rsidR="00F9408B">
                    <w:rPr>
                      <w:sz w:val="40"/>
                      <w:szCs w:val="40"/>
                    </w:rPr>
                    <w:t>r 1 and 2 Common Exception Word</w:t>
                  </w:r>
                  <w:r w:rsidRPr="00220413">
                    <w:rPr>
                      <w:sz w:val="40"/>
                      <w:szCs w:val="40"/>
                    </w:rPr>
                    <w:t xml:space="preserve"> Challenges</w:t>
                  </w:r>
                </w:p>
              </w:txbxContent>
            </v:textbox>
          </v:shape>
        </w:pict>
      </w:r>
    </w:p>
    <w:p w:rsidR="00B31987" w:rsidRDefault="00CE46C5">
      <w:pPr>
        <w:rPr>
          <w:b/>
          <w:sz w:val="20"/>
        </w:rPr>
      </w:pPr>
      <w:r>
        <w:lastRenderedPageBreak/>
        <w:pict>
          <v:group id="_x0000_s1048" style="position:absolute;margin-left:418.55pt;margin-top:6pt;width:2pt;height:590.3pt;z-index:15732224;mso-position-horizontal-relative:page;mso-position-vertical-relative:page" coordorigin="8371,120" coordsize="40,11806">
            <v:line id="_x0000_s1050" style="position:absolute" from="8391,120" to="8391,11845" strokecolor="#292526" strokeweight="2pt">
              <v:stroke dashstyle="dot"/>
            </v:line>
            <v:line id="_x0000_s1049" style="position:absolute" from="8391,11906" to="8391,11906" strokecolor="#292526" strokeweight="2pt"/>
            <w10:wrap anchorx="page" anchory="page"/>
          </v:group>
        </w:pict>
      </w:r>
    </w:p>
    <w:p w:rsidR="00B31987" w:rsidRDefault="00B31987">
      <w:pPr>
        <w:rPr>
          <w:b/>
          <w:sz w:val="20"/>
        </w:rPr>
      </w:pPr>
    </w:p>
    <w:p w:rsidR="00B31987" w:rsidRDefault="00B31987">
      <w:pPr>
        <w:rPr>
          <w:b/>
          <w:sz w:val="20"/>
        </w:rPr>
      </w:pPr>
    </w:p>
    <w:p w:rsidR="00B31987" w:rsidRDefault="00B31987">
      <w:pPr>
        <w:spacing w:before="9"/>
        <w:rPr>
          <w:b/>
          <w:sz w:val="10"/>
        </w:rPr>
      </w:pPr>
    </w:p>
    <w:p w:rsidR="00B31987" w:rsidRDefault="00715C90">
      <w:pPr>
        <w:tabs>
          <w:tab w:val="left" w:pos="3857"/>
        </w:tabs>
        <w:ind w:left="-55"/>
        <w:rPr>
          <w:sz w:val="20"/>
        </w:rPr>
      </w:pPr>
      <w:r>
        <w:rPr>
          <w:sz w:val="20"/>
        </w:rPr>
        <w:tab/>
      </w:r>
    </w:p>
    <w:p w:rsidR="00B31987" w:rsidRDefault="00B31987">
      <w:pPr>
        <w:spacing w:before="11" w:after="1"/>
        <w:rPr>
          <w:b/>
          <w:sz w:val="21"/>
        </w:rPr>
      </w:pPr>
    </w:p>
    <w:p w:rsidR="00B31987" w:rsidRDefault="00715C90">
      <w:pPr>
        <w:tabs>
          <w:tab w:val="left" w:pos="3857"/>
          <w:tab w:val="left" w:pos="9089"/>
        </w:tabs>
        <w:ind w:left="-55"/>
        <w:rPr>
          <w:sz w:val="20"/>
        </w:rPr>
      </w:pPr>
      <w:r>
        <w:rPr>
          <w:position w:val="142"/>
          <w:sz w:val="20"/>
        </w:rPr>
        <w:tab/>
      </w:r>
      <w:r>
        <w:rPr>
          <w:position w:val="142"/>
          <w:sz w:val="20"/>
        </w:rPr>
        <w:tab/>
      </w:r>
    </w:p>
    <w:p w:rsidR="00B31987" w:rsidRDefault="00B31987">
      <w:pPr>
        <w:rPr>
          <w:b/>
          <w:sz w:val="20"/>
        </w:rPr>
      </w:pPr>
    </w:p>
    <w:p w:rsidR="00B31987" w:rsidRDefault="00CE46C5">
      <w:pPr>
        <w:spacing w:before="11"/>
        <w:rPr>
          <w:b/>
          <w:sz w:val="23"/>
        </w:rPr>
      </w:pPr>
      <w:r>
        <w:rPr>
          <w:rFonts w:ascii="Times New Roman"/>
          <w:b/>
          <w:noProof/>
          <w:sz w:val="16"/>
          <w:lang w:val="en-GB" w:eastAsia="en-GB"/>
        </w:rPr>
        <w:pict>
          <v:shape id="_x0000_s1093" type="#_x0000_t202" style="position:absolute;margin-left:453.35pt;margin-top:391.35pt;width:311.8pt;height:77.6pt;z-index:487475200;mso-width-percent:400;mso-height-percent:200;mso-width-percent:400;mso-height-percent:200;mso-width-relative:margin;mso-height-relative:margin">
            <v:textbox style="mso-next-textbox:#_x0000_s1093;mso-fit-shape-to-text:t">
              <w:txbxContent>
                <w:p w:rsidR="00715C90" w:rsidRPr="00715C90" w:rsidRDefault="00715C90" w:rsidP="00715C90">
                  <w:pPr>
                    <w:jc w:val="center"/>
                    <w:rPr>
                      <w:sz w:val="40"/>
                      <w:szCs w:val="40"/>
                      <w:lang w:val="en-GB"/>
                    </w:rPr>
                  </w:pPr>
                  <w:r>
                    <w:rPr>
                      <w:sz w:val="40"/>
                      <w:szCs w:val="40"/>
                      <w:lang w:val="en-GB"/>
                    </w:rPr>
                    <w:t>Choose a list of spellings overleaf and some challenges to complete. Happy spelling!</w:t>
                  </w:r>
                </w:p>
              </w:txbxContent>
            </v:textbox>
          </v:shape>
        </w:pict>
      </w:r>
    </w:p>
    <w:p w:rsidR="00B31987" w:rsidRDefault="00B31987">
      <w:pPr>
        <w:jc w:val="right"/>
        <w:rPr>
          <w:rFonts w:ascii="Tuffy"/>
          <w:sz w:val="15"/>
        </w:rPr>
        <w:sectPr w:rsidR="00B31987">
          <w:type w:val="continuous"/>
          <w:pgSz w:w="16790" w:h="11910" w:orient="landscape"/>
          <w:pgMar w:top="0" w:right="720" w:bottom="0" w:left="480" w:header="720" w:footer="720" w:gutter="0"/>
          <w:cols w:space="720"/>
        </w:sectPr>
      </w:pPr>
    </w:p>
    <w:p w:rsidR="00B31987" w:rsidRDefault="00715C90">
      <w:pPr>
        <w:pStyle w:val="BodyText"/>
        <w:rPr>
          <w:rFonts w:ascii="Tuffy"/>
          <w:sz w:val="20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487468032" behindDoc="1" locked="0" layoutInCell="1" allowOverlap="1">
            <wp:simplePos x="0" y="0"/>
            <wp:positionH relativeFrom="page">
              <wp:posOffset>60385</wp:posOffset>
            </wp:positionH>
            <wp:positionV relativeFrom="page">
              <wp:posOffset>0</wp:posOffset>
            </wp:positionV>
            <wp:extent cx="10653623" cy="7556740"/>
            <wp:effectExtent l="19050" t="0" r="0" b="0"/>
            <wp:wrapNone/>
            <wp:docPr id="1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3623" cy="755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46C5">
        <w:pict>
          <v:line id="_x0000_s1028" style="position:absolute;z-index:15742464;mso-position-horizontal-relative:page;mso-position-vertical-relative:page" from="419.55pt,0" to="419.55pt,595.3pt" strokecolor="#292526" strokeweight="1pt">
            <v:stroke dashstyle="3 1"/>
            <w10:wrap anchorx="page" anchory="page"/>
          </v:line>
        </w:pict>
      </w:r>
      <w:r>
        <w:rPr>
          <w:noProof/>
          <w:lang w:val="en-GB" w:eastAsia="en-GB"/>
        </w:rPr>
        <w:drawing>
          <wp:anchor distT="0" distB="0" distL="0" distR="0" simplePos="0" relativeHeight="487469056" behindDoc="1" locked="0" layoutInCell="1" allowOverlap="1">
            <wp:simplePos x="0" y="0"/>
            <wp:positionH relativeFrom="page">
              <wp:posOffset>373359</wp:posOffset>
            </wp:positionH>
            <wp:positionV relativeFrom="page">
              <wp:posOffset>373354</wp:posOffset>
            </wp:positionV>
            <wp:extent cx="252399" cy="252412"/>
            <wp:effectExtent l="0" t="0" r="0" b="0"/>
            <wp:wrapNone/>
            <wp:docPr id="1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99" cy="25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2857068</wp:posOffset>
            </wp:positionH>
            <wp:positionV relativeFrom="page">
              <wp:posOffset>373354</wp:posOffset>
            </wp:positionV>
            <wp:extent cx="251993" cy="252006"/>
            <wp:effectExtent l="0" t="0" r="0" b="0"/>
            <wp:wrapNone/>
            <wp:docPr id="1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93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470080" behindDoc="1" locked="0" layoutInCell="1" allowOverlap="1">
            <wp:simplePos x="0" y="0"/>
            <wp:positionH relativeFrom="page">
              <wp:posOffset>373359</wp:posOffset>
            </wp:positionH>
            <wp:positionV relativeFrom="page">
              <wp:posOffset>1905177</wp:posOffset>
            </wp:positionV>
            <wp:extent cx="252399" cy="252412"/>
            <wp:effectExtent l="0" t="0" r="0" b="0"/>
            <wp:wrapNone/>
            <wp:docPr id="1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99" cy="25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2857068</wp:posOffset>
            </wp:positionH>
            <wp:positionV relativeFrom="page">
              <wp:posOffset>1905177</wp:posOffset>
            </wp:positionV>
            <wp:extent cx="251993" cy="252006"/>
            <wp:effectExtent l="0" t="0" r="0" b="0"/>
            <wp:wrapNone/>
            <wp:docPr id="1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93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471104" behindDoc="1" locked="0" layoutInCell="1" allowOverlap="1">
            <wp:simplePos x="0" y="0"/>
            <wp:positionH relativeFrom="page">
              <wp:posOffset>373359</wp:posOffset>
            </wp:positionH>
            <wp:positionV relativeFrom="page">
              <wp:posOffset>3238868</wp:posOffset>
            </wp:positionV>
            <wp:extent cx="252399" cy="252412"/>
            <wp:effectExtent l="0" t="0" r="0" b="0"/>
            <wp:wrapNone/>
            <wp:docPr id="2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99" cy="25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471616" behindDoc="1" locked="0" layoutInCell="1" allowOverlap="1">
            <wp:simplePos x="0" y="0"/>
            <wp:positionH relativeFrom="page">
              <wp:posOffset>2857068</wp:posOffset>
            </wp:positionH>
            <wp:positionV relativeFrom="page">
              <wp:posOffset>3238868</wp:posOffset>
            </wp:positionV>
            <wp:extent cx="252399" cy="252412"/>
            <wp:effectExtent l="0" t="0" r="0" b="0"/>
            <wp:wrapNone/>
            <wp:docPr id="2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99" cy="25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7472128" behindDoc="1" locked="0" layoutInCell="1" allowOverlap="1">
            <wp:simplePos x="0" y="0"/>
            <wp:positionH relativeFrom="page">
              <wp:posOffset>373359</wp:posOffset>
            </wp:positionH>
            <wp:positionV relativeFrom="page">
              <wp:posOffset>4770691</wp:posOffset>
            </wp:positionV>
            <wp:extent cx="252399" cy="252412"/>
            <wp:effectExtent l="0" t="0" r="0" b="0"/>
            <wp:wrapNone/>
            <wp:docPr id="2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99" cy="25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6560" behindDoc="0" locked="0" layoutInCell="1" allowOverlap="1">
            <wp:simplePos x="0" y="0"/>
            <wp:positionH relativeFrom="page">
              <wp:posOffset>2857068</wp:posOffset>
            </wp:positionH>
            <wp:positionV relativeFrom="page">
              <wp:posOffset>4770691</wp:posOffset>
            </wp:positionV>
            <wp:extent cx="251993" cy="252006"/>
            <wp:effectExtent l="0" t="0" r="0" b="0"/>
            <wp:wrapNone/>
            <wp:docPr id="2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0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93" cy="252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1987" w:rsidRDefault="00B31987">
      <w:pPr>
        <w:pStyle w:val="BodyText"/>
        <w:spacing w:before="10"/>
        <w:rPr>
          <w:rFonts w:ascii="Tuffy"/>
          <w:sz w:val="26"/>
        </w:rPr>
      </w:pPr>
    </w:p>
    <w:p w:rsidR="00B31987" w:rsidRDefault="00CE46C5">
      <w:pPr>
        <w:tabs>
          <w:tab w:val="left" w:pos="8769"/>
        </w:tabs>
        <w:ind w:left="439"/>
        <w:rPr>
          <w:rFonts w:ascii="Tuffy"/>
          <w:sz w:val="20"/>
        </w:rPr>
      </w:pPr>
      <w:r>
        <w:rPr>
          <w:rFonts w:ascii="Tuffy"/>
          <w:position w:val="112"/>
          <w:sz w:val="20"/>
        </w:rPr>
      </w:r>
      <w:r>
        <w:rPr>
          <w:rFonts w:ascii="Tuffy"/>
          <w:position w:val="112"/>
          <w:sz w:val="20"/>
        </w:rPr>
        <w:pict>
          <v:shape id="_x0000_s1095" type="#_x0000_t202" style="width:343.8pt;height:483.9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465"/>
                    <w:gridCol w:w="3411"/>
                  </w:tblGrid>
                  <w:tr w:rsidR="00B31987">
                    <w:trPr>
                      <w:trHeight w:val="391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before="3" w:line="368" w:lineRule="exact"/>
                          <w:ind w:left="200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spacing w:val="-4"/>
                            <w:w w:val="101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smallCaps/>
                            <w:color w:val="292526"/>
                            <w:w w:val="110"/>
                            <w:sz w:val="32"/>
                          </w:rPr>
                          <w:t>ainb</w:t>
                        </w:r>
                        <w:r>
                          <w:rPr>
                            <w:b/>
                            <w:smallCaps/>
                            <w:color w:val="292526"/>
                            <w:spacing w:val="-2"/>
                            <w:w w:val="110"/>
                            <w:sz w:val="32"/>
                          </w:rPr>
                          <w:t>o</w:t>
                        </w:r>
                        <w:r>
                          <w:rPr>
                            <w:b/>
                            <w:color w:val="292526"/>
                            <w:w w:val="103"/>
                            <w:sz w:val="32"/>
                          </w:rPr>
                          <w:t>w</w:t>
                        </w:r>
                        <w:r>
                          <w:rPr>
                            <w:b/>
                            <w:color w:val="292526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292526"/>
                            <w:spacing w:val="-11"/>
                            <w:w w:val="108"/>
                            <w:sz w:val="32"/>
                          </w:rPr>
                          <w:t>W</w:t>
                        </w:r>
                        <w:r>
                          <w:rPr>
                            <w:b/>
                            <w:color w:val="292526"/>
                            <w:spacing w:val="-3"/>
                            <w:w w:val="102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color w:val="292526"/>
                            <w:sz w:val="32"/>
                          </w:rPr>
                          <w:t>i</w:t>
                        </w:r>
                        <w:r>
                          <w:rPr>
                            <w:b/>
                            <w:color w:val="292526"/>
                            <w:spacing w:val="-2"/>
                            <w:sz w:val="32"/>
                          </w:rPr>
                          <w:t>t</w:t>
                        </w:r>
                        <w:r>
                          <w:rPr>
                            <w:b/>
                            <w:color w:val="292526"/>
                            <w:w w:val="82"/>
                            <w:sz w:val="32"/>
                          </w:rPr>
                          <w:t>e</w:t>
                        </w:r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spacing w:before="3" w:line="368" w:lineRule="exact"/>
                          <w:ind w:left="646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mallCaps/>
                            <w:color w:val="292526"/>
                            <w:w w:val="101"/>
                            <w:sz w:val="32"/>
                          </w:rPr>
                          <w:t>Ma</w:t>
                        </w:r>
                        <w:r>
                          <w:rPr>
                            <w:b/>
                            <w:smallCaps/>
                            <w:color w:val="292526"/>
                            <w:spacing w:val="-2"/>
                            <w:w w:val="101"/>
                            <w:sz w:val="32"/>
                          </w:rPr>
                          <w:t>t</w:t>
                        </w:r>
                        <w:r>
                          <w:rPr>
                            <w:b/>
                            <w:color w:val="292526"/>
                            <w:w w:val="99"/>
                            <w:sz w:val="32"/>
                          </w:rPr>
                          <w:t>ching</w:t>
                        </w:r>
                        <w:r>
                          <w:rPr>
                            <w:b/>
                            <w:color w:val="292526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292526"/>
                            <w:spacing w:val="-6"/>
                            <w:w w:val="104"/>
                            <w:sz w:val="32"/>
                          </w:rPr>
                          <w:t>P</w:t>
                        </w:r>
                        <w:r>
                          <w:rPr>
                            <w:b/>
                            <w:smallCaps/>
                            <w:color w:val="292526"/>
                            <w:w w:val="108"/>
                            <w:sz w:val="32"/>
                          </w:rPr>
                          <w:t>ai</w:t>
                        </w:r>
                        <w:r>
                          <w:rPr>
                            <w:b/>
                            <w:smallCaps/>
                            <w:color w:val="292526"/>
                            <w:spacing w:val="-4"/>
                            <w:w w:val="108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color w:val="292526"/>
                            <w:w w:val="103"/>
                            <w:sz w:val="32"/>
                          </w:rPr>
                          <w:t>s</w:t>
                        </w:r>
                      </w:p>
                    </w:tc>
                  </w:tr>
                  <w:tr w:rsidR="00B31987">
                    <w:trPr>
                      <w:trHeight w:val="1795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line="247" w:lineRule="auto"/>
                          <w:ind w:left="200" w:right="921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Write your spelling words using</w:t>
                        </w:r>
                      </w:p>
                      <w:p w:rsidR="00B31987" w:rsidRDefault="00715C90">
                        <w:pPr>
                          <w:pStyle w:val="TableParagraph"/>
                          <w:spacing w:before="3"/>
                          <w:ind w:left="200"/>
                          <w:rPr>
                            <w:sz w:val="26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color w:val="292526"/>
                            <w:sz w:val="26"/>
                          </w:rPr>
                          <w:t>multi-coloured</w:t>
                        </w:r>
                        <w:proofErr w:type="spellEnd"/>
                        <w:proofErr w:type="gramEnd"/>
                        <w:r>
                          <w:rPr>
                            <w:color w:val="292526"/>
                            <w:sz w:val="26"/>
                          </w:rPr>
                          <w:t xml:space="preserve"> pencils.</w:t>
                        </w:r>
                      </w:p>
                      <w:p w:rsidR="00B31987" w:rsidRDefault="00715C90">
                        <w:pPr>
                          <w:pStyle w:val="TableParagraph"/>
                          <w:spacing w:before="206"/>
                          <w:ind w:left="924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color w:val="F6862A"/>
                            <w:sz w:val="36"/>
                          </w:rPr>
                          <w:t xml:space="preserve">s </w:t>
                        </w:r>
                        <w:r>
                          <w:rPr>
                            <w:b/>
                            <w:color w:val="C8509D"/>
                            <w:sz w:val="36"/>
                          </w:rPr>
                          <w:t xml:space="preserve">p </w:t>
                        </w:r>
                        <w:r>
                          <w:rPr>
                            <w:b/>
                            <w:color w:val="7FC349"/>
                            <w:sz w:val="36"/>
                          </w:rPr>
                          <w:t xml:space="preserve">e </w:t>
                        </w:r>
                        <w:r>
                          <w:rPr>
                            <w:b/>
                            <w:color w:val="00B3F0"/>
                            <w:sz w:val="36"/>
                          </w:rPr>
                          <w:t xml:space="preserve">l </w:t>
                        </w:r>
                        <w:proofErr w:type="spellStart"/>
                        <w:r>
                          <w:rPr>
                            <w:b/>
                            <w:color w:val="63469C"/>
                            <w:sz w:val="36"/>
                          </w:rPr>
                          <w:t>l</w:t>
                        </w:r>
                        <w:proofErr w:type="spellEnd"/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spacing w:line="247" w:lineRule="auto"/>
                          <w:ind w:left="646" w:right="208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Make a matching pairs game by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writing </w:t>
                        </w:r>
                        <w:r>
                          <w:rPr>
                            <w:color w:val="292526"/>
                            <w:sz w:val="26"/>
                          </w:rPr>
                          <w:t>each of your spellings out</w:t>
                        </w:r>
                        <w:r>
                          <w:rPr>
                            <w:color w:val="292526"/>
                            <w:spacing w:val="-2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twice</w:t>
                        </w:r>
                        <w:r>
                          <w:rPr>
                            <w:color w:val="292526"/>
                            <w:spacing w:val="-2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on</w:t>
                        </w:r>
                        <w:r>
                          <w:rPr>
                            <w:color w:val="292526"/>
                            <w:spacing w:val="-2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pieces</w:t>
                        </w:r>
                        <w:r>
                          <w:rPr>
                            <w:color w:val="292526"/>
                            <w:spacing w:val="-22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of paper or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>card.</w:t>
                        </w:r>
                      </w:p>
                    </w:tc>
                  </w:tr>
                  <w:tr w:rsidR="00B31987">
                    <w:trPr>
                      <w:trHeight w:val="616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before="228" w:line="368" w:lineRule="exact"/>
                          <w:ind w:left="200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spacing w:val="-11"/>
                            <w:w w:val="108"/>
                            <w:sz w:val="32"/>
                          </w:rPr>
                          <w:t>W</w:t>
                        </w:r>
                        <w:r>
                          <w:rPr>
                            <w:b/>
                            <w:color w:val="292526"/>
                            <w:w w:val="97"/>
                            <w:sz w:val="32"/>
                          </w:rPr>
                          <w:t>o</w:t>
                        </w:r>
                        <w:r>
                          <w:rPr>
                            <w:b/>
                            <w:color w:val="292526"/>
                            <w:spacing w:val="-4"/>
                            <w:w w:val="97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color w:val="292526"/>
                            <w:w w:val="98"/>
                            <w:sz w:val="32"/>
                          </w:rPr>
                          <w:t>d</w:t>
                        </w:r>
                        <w:r>
                          <w:rPr>
                            <w:b/>
                            <w:color w:val="292526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mallCaps/>
                            <w:color w:val="292526"/>
                            <w:w w:val="104"/>
                            <w:sz w:val="32"/>
                          </w:rPr>
                          <w:t>Sea</w:t>
                        </w:r>
                        <w:r>
                          <w:rPr>
                            <w:b/>
                            <w:smallCaps/>
                            <w:color w:val="292526"/>
                            <w:spacing w:val="-4"/>
                            <w:w w:val="104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color w:val="292526"/>
                            <w:w w:val="94"/>
                            <w:sz w:val="32"/>
                          </w:rPr>
                          <w:t>ch</w:t>
                        </w:r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spacing w:before="228" w:line="368" w:lineRule="exact"/>
                          <w:ind w:left="646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sz w:val="32"/>
                          </w:rPr>
                          <w:t>Air Write</w:t>
                        </w:r>
                      </w:p>
                    </w:tc>
                  </w:tr>
                  <w:tr w:rsidR="00B31987">
                    <w:trPr>
                      <w:trHeight w:val="1482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line="247" w:lineRule="auto"/>
                          <w:ind w:left="200" w:right="1046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Hide your spelling words inside a word search.</w:t>
                        </w:r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spacing w:line="247" w:lineRule="auto"/>
                          <w:ind w:left="646" w:right="449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Write each of your spelling words in the air using a magic finger!</w:t>
                        </w:r>
                      </w:p>
                    </w:tc>
                  </w:tr>
                  <w:tr w:rsidR="00B31987">
                    <w:trPr>
                      <w:trHeight w:val="618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before="230" w:line="368" w:lineRule="exact"/>
                          <w:ind w:left="200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mallCaps/>
                            <w:color w:val="292526"/>
                            <w:w w:val="93"/>
                            <w:sz w:val="32"/>
                          </w:rPr>
                          <w:t>Colla</w:t>
                        </w:r>
                        <w:r>
                          <w:rPr>
                            <w:b/>
                            <w:smallCaps/>
                            <w:color w:val="292526"/>
                            <w:spacing w:val="-2"/>
                            <w:w w:val="93"/>
                            <w:sz w:val="32"/>
                          </w:rPr>
                          <w:t>g</w:t>
                        </w:r>
                        <w:r>
                          <w:rPr>
                            <w:b/>
                            <w:color w:val="292526"/>
                            <w:w w:val="82"/>
                            <w:sz w:val="32"/>
                          </w:rPr>
                          <w:t>e</w:t>
                        </w:r>
                        <w:r>
                          <w:rPr>
                            <w:b/>
                            <w:color w:val="292526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292526"/>
                            <w:spacing w:val="-1"/>
                            <w:w w:val="91"/>
                            <w:sz w:val="32"/>
                          </w:rPr>
                          <w:t>L</w:t>
                        </w:r>
                        <w:r>
                          <w:rPr>
                            <w:b/>
                            <w:color w:val="292526"/>
                            <w:spacing w:val="2"/>
                            <w:w w:val="82"/>
                            <w:sz w:val="32"/>
                          </w:rPr>
                          <w:t>e</w:t>
                        </w:r>
                        <w:r>
                          <w:rPr>
                            <w:b/>
                            <w:color w:val="292526"/>
                            <w:w w:val="98"/>
                            <w:sz w:val="32"/>
                          </w:rPr>
                          <w:t>t</w:t>
                        </w:r>
                        <w:r>
                          <w:rPr>
                            <w:b/>
                            <w:color w:val="292526"/>
                            <w:spacing w:val="-2"/>
                            <w:w w:val="98"/>
                            <w:sz w:val="32"/>
                          </w:rPr>
                          <w:t>t</w:t>
                        </w:r>
                        <w:r>
                          <w:rPr>
                            <w:b/>
                            <w:color w:val="292526"/>
                            <w:w w:val="90"/>
                            <w:sz w:val="32"/>
                          </w:rPr>
                          <w:t>e</w:t>
                        </w:r>
                        <w:r>
                          <w:rPr>
                            <w:b/>
                            <w:color w:val="292526"/>
                            <w:spacing w:val="-4"/>
                            <w:w w:val="90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color w:val="292526"/>
                            <w:w w:val="103"/>
                            <w:sz w:val="32"/>
                          </w:rPr>
                          <w:t>s</w:t>
                        </w:r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spacing w:before="230" w:line="368" w:lineRule="exact"/>
                          <w:ind w:left="646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sz w:val="32"/>
                          </w:rPr>
                          <w:t>Dough Letters</w:t>
                        </w:r>
                      </w:p>
                    </w:tc>
                  </w:tr>
                  <w:tr w:rsidR="00B31987">
                    <w:trPr>
                      <w:trHeight w:val="1794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line="247" w:lineRule="auto"/>
                          <w:ind w:left="200" w:right="921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Cut letters out of magazines and newspapers to</w:t>
                        </w:r>
                        <w:r>
                          <w:rPr>
                            <w:color w:val="292526"/>
                            <w:spacing w:val="-58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make </w:t>
                        </w:r>
                        <w:proofErr w:type="gramStart"/>
                        <w:r>
                          <w:rPr>
                            <w:color w:val="292526"/>
                            <w:sz w:val="26"/>
                          </w:rPr>
                          <w:t>your</w:t>
                        </w:r>
                        <w:proofErr w:type="gramEnd"/>
                        <w:r>
                          <w:rPr>
                            <w:color w:val="292526"/>
                            <w:sz w:val="26"/>
                          </w:rPr>
                          <w:t xml:space="preserve"> spelling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 words.</w:t>
                        </w:r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spacing w:line="247" w:lineRule="auto"/>
                          <w:ind w:left="646" w:right="125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Roll out sausage shapes using playdough. Make each of the letters from your spelling word.</w:t>
                        </w:r>
                      </w:p>
                    </w:tc>
                  </w:tr>
                  <w:tr w:rsidR="00B31987">
                    <w:trPr>
                      <w:trHeight w:val="618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before="230" w:line="368" w:lineRule="exact"/>
                          <w:ind w:left="200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sz w:val="32"/>
                          </w:rPr>
                          <w:t>Spelling</w:t>
                        </w:r>
                        <w:r>
                          <w:rPr>
                            <w:b/>
                            <w:color w:val="292526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292526"/>
                            <w:spacing w:val="-20"/>
                            <w:w w:val="93"/>
                            <w:sz w:val="32"/>
                          </w:rPr>
                          <w:t>T</w:t>
                        </w:r>
                        <w:r>
                          <w:rPr>
                            <w:b/>
                            <w:color w:val="292526"/>
                            <w:spacing w:val="-4"/>
                            <w:w w:val="102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smallCaps/>
                            <w:color w:val="292526"/>
                            <w:w w:val="115"/>
                            <w:sz w:val="32"/>
                          </w:rPr>
                          <w:t>ain</w:t>
                        </w:r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spacing w:before="230" w:line="368" w:lineRule="exact"/>
                          <w:ind w:left="646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spacing w:val="-5"/>
                            <w:w w:val="104"/>
                            <w:sz w:val="32"/>
                          </w:rPr>
                          <w:t>P</w:t>
                        </w:r>
                        <w:r>
                          <w:rPr>
                            <w:b/>
                            <w:color w:val="292526"/>
                            <w:w w:val="103"/>
                            <w:sz w:val="32"/>
                          </w:rPr>
                          <w:t>y</w:t>
                        </w:r>
                        <w:r>
                          <w:rPr>
                            <w:b/>
                            <w:color w:val="292526"/>
                            <w:spacing w:val="-4"/>
                            <w:w w:val="103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smallCaps/>
                            <w:color w:val="292526"/>
                            <w:w w:val="125"/>
                            <w:sz w:val="32"/>
                          </w:rPr>
                          <w:t>amid</w:t>
                        </w:r>
                        <w:r>
                          <w:rPr>
                            <w:b/>
                            <w:color w:val="292526"/>
                            <w:spacing w:val="-4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color w:val="292526"/>
                            <w:spacing w:val="-11"/>
                            <w:w w:val="108"/>
                            <w:sz w:val="32"/>
                          </w:rPr>
                          <w:t>W</w:t>
                        </w:r>
                        <w:r>
                          <w:rPr>
                            <w:b/>
                            <w:color w:val="292526"/>
                            <w:w w:val="97"/>
                            <w:sz w:val="32"/>
                          </w:rPr>
                          <w:t>o</w:t>
                        </w:r>
                        <w:r>
                          <w:rPr>
                            <w:b/>
                            <w:color w:val="292526"/>
                            <w:spacing w:val="-4"/>
                            <w:w w:val="97"/>
                            <w:sz w:val="32"/>
                          </w:rPr>
                          <w:t>r</w:t>
                        </w:r>
                        <w:r>
                          <w:rPr>
                            <w:b/>
                            <w:color w:val="292526"/>
                            <w:sz w:val="32"/>
                          </w:rPr>
                          <w:t>ds</w:t>
                        </w:r>
                      </w:p>
                    </w:tc>
                  </w:tr>
                  <w:tr w:rsidR="00B31987">
                    <w:trPr>
                      <w:trHeight w:val="2361"/>
                    </w:trPr>
                    <w:tc>
                      <w:tcPr>
                        <w:tcW w:w="3465" w:type="dxa"/>
                      </w:tcPr>
                      <w:p w:rsidR="00B31987" w:rsidRDefault="00715C90">
                        <w:pPr>
                          <w:pStyle w:val="TableParagraph"/>
                          <w:spacing w:line="247" w:lineRule="auto"/>
                          <w:ind w:left="200" w:right="1197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 xml:space="preserve">Write all of your words in one long spelling train using different </w:t>
                        </w:r>
                        <w:proofErr w:type="spellStart"/>
                        <w:r>
                          <w:rPr>
                            <w:color w:val="292526"/>
                            <w:sz w:val="26"/>
                          </w:rPr>
                          <w:t>coloured</w:t>
                        </w:r>
                        <w:proofErr w:type="spellEnd"/>
                        <w:r>
                          <w:rPr>
                            <w:color w:val="292526"/>
                            <w:sz w:val="26"/>
                          </w:rPr>
                          <w:t xml:space="preserve"> pencils.</w:t>
                        </w:r>
                      </w:p>
                      <w:p w:rsidR="00B31987" w:rsidRDefault="00715C90">
                        <w:pPr>
                          <w:pStyle w:val="TableParagraph"/>
                          <w:spacing w:before="176"/>
                          <w:ind w:left="200"/>
                          <w:rPr>
                            <w:b/>
                            <w:sz w:val="26"/>
                          </w:rPr>
                        </w:pPr>
                        <w:proofErr w:type="spellStart"/>
                        <w:r>
                          <w:rPr>
                            <w:b/>
                            <w:color w:val="63469C"/>
                            <w:sz w:val="26"/>
                          </w:rPr>
                          <w:t>spell</w:t>
                        </w:r>
                        <w:r>
                          <w:rPr>
                            <w:b/>
                            <w:color w:val="F6862A"/>
                            <w:sz w:val="26"/>
                          </w:rPr>
                          <w:t>word</w:t>
                        </w:r>
                        <w:r>
                          <w:rPr>
                            <w:b/>
                            <w:color w:val="C8509D"/>
                            <w:sz w:val="26"/>
                          </w:rPr>
                          <w:t>school</w:t>
                        </w:r>
                        <w:r>
                          <w:rPr>
                            <w:b/>
                            <w:color w:val="00B3F0"/>
                            <w:sz w:val="26"/>
                          </w:rPr>
                          <w:t>pencil</w:t>
                        </w:r>
                        <w:proofErr w:type="spellEnd"/>
                      </w:p>
                    </w:tc>
                    <w:tc>
                      <w:tcPr>
                        <w:tcW w:w="3411" w:type="dxa"/>
                      </w:tcPr>
                      <w:p w:rsidR="00B31987" w:rsidRDefault="00715C90">
                        <w:pPr>
                          <w:pStyle w:val="TableParagraph"/>
                          <w:ind w:left="646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Create a</w:t>
                        </w:r>
                      </w:p>
                      <w:p w:rsidR="00B31987" w:rsidRDefault="00715C90">
                        <w:pPr>
                          <w:pStyle w:val="TableParagraph"/>
                          <w:spacing w:before="11"/>
                          <w:ind w:left="646"/>
                          <w:rPr>
                            <w:sz w:val="26"/>
                          </w:rPr>
                        </w:pPr>
                        <w:proofErr w:type="gramStart"/>
                        <w:r>
                          <w:rPr>
                            <w:color w:val="292526"/>
                            <w:sz w:val="26"/>
                          </w:rPr>
                          <w:t>spelling</w:t>
                        </w:r>
                        <w:proofErr w:type="gramEnd"/>
                        <w:r>
                          <w:rPr>
                            <w:color w:val="292526"/>
                            <w:sz w:val="26"/>
                          </w:rPr>
                          <w:t xml:space="preserve"> pyramid.</w:t>
                        </w:r>
                      </w:p>
                      <w:p w:rsidR="00B31987" w:rsidRDefault="00715C90">
                        <w:pPr>
                          <w:pStyle w:val="TableParagraph"/>
                          <w:spacing w:before="180"/>
                          <w:ind w:left="1899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292526"/>
                            <w:w w:val="103"/>
                            <w:sz w:val="26"/>
                          </w:rPr>
                          <w:t>s</w:t>
                        </w:r>
                      </w:p>
                      <w:p w:rsidR="00B31987" w:rsidRDefault="00715C90">
                        <w:pPr>
                          <w:pStyle w:val="TableParagraph"/>
                          <w:spacing w:line="247" w:lineRule="auto"/>
                          <w:ind w:left="1611" w:right="1106" w:firstLine="177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292526"/>
                            <w:sz w:val="26"/>
                          </w:rPr>
                          <w:t>s p s p e s p e</w:t>
                        </w:r>
                        <w:r>
                          <w:rPr>
                            <w:b/>
                            <w:color w:val="292526"/>
                            <w:spacing w:val="-34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292526"/>
                            <w:spacing w:val="-17"/>
                            <w:sz w:val="26"/>
                          </w:rPr>
                          <w:t>l</w:t>
                        </w:r>
                      </w:p>
                      <w:p w:rsidR="00B31987" w:rsidRDefault="00715C90">
                        <w:pPr>
                          <w:pStyle w:val="TableParagraph"/>
                          <w:spacing w:before="3" w:line="289" w:lineRule="exact"/>
                          <w:ind w:left="1533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292526"/>
                            <w:sz w:val="26"/>
                          </w:rPr>
                          <w:t>s p e l</w:t>
                        </w:r>
                        <w:r>
                          <w:rPr>
                            <w:b/>
                            <w:color w:val="292526"/>
                            <w:spacing w:val="-33"/>
                            <w:sz w:val="2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292526"/>
                            <w:sz w:val="26"/>
                          </w:rPr>
                          <w:t>l</w:t>
                        </w:r>
                        <w:proofErr w:type="spellEnd"/>
                      </w:p>
                    </w:tc>
                  </w:tr>
                </w:tbl>
                <w:p w:rsidR="00B31987" w:rsidRDefault="00B31987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  <w:r w:rsidR="00715C90">
        <w:rPr>
          <w:rFonts w:ascii="Tuffy"/>
          <w:position w:val="112"/>
          <w:sz w:val="20"/>
        </w:rPr>
        <w:tab/>
      </w:r>
      <w:r>
        <w:rPr>
          <w:rFonts w:ascii="Tuffy"/>
          <w:sz w:val="20"/>
        </w:rPr>
      </w:r>
      <w:r>
        <w:rPr>
          <w:rFonts w:ascii="Tuffy"/>
          <w:sz w:val="20"/>
        </w:rPr>
        <w:pict>
          <v:shape id="_x0000_s1094" type="#_x0000_t202" style="width:334.7pt;height:541.2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22" w:type="dxa"/>
                    <w:tblBorders>
                      <w:top w:val="single" w:sz="18" w:space="0" w:color="231F20"/>
                      <w:left w:val="single" w:sz="18" w:space="0" w:color="231F20"/>
                      <w:bottom w:val="single" w:sz="18" w:space="0" w:color="231F20"/>
                      <w:right w:val="single" w:sz="18" w:space="0" w:color="231F20"/>
                      <w:insideH w:val="single" w:sz="18" w:space="0" w:color="231F20"/>
                      <w:insideV w:val="single" w:sz="18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11"/>
                    <w:gridCol w:w="2211"/>
                    <w:gridCol w:w="2211"/>
                  </w:tblGrid>
                  <w:tr w:rsidR="00B31987">
                    <w:trPr>
                      <w:trHeight w:val="495"/>
                    </w:trPr>
                    <w:tc>
                      <w:tcPr>
                        <w:tcW w:w="2211" w:type="dxa"/>
                        <w:tcBorders>
                          <w:bottom w:val="nil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B31987" w:rsidRPr="00220413" w:rsidRDefault="00220413" w:rsidP="00220413">
                        <w:pPr>
                          <w:pStyle w:val="TableParagraph"/>
                          <w:spacing w:before="59"/>
                          <w:ind w:left="0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220413">
                          <w:rPr>
                            <w:b/>
                            <w:color w:val="292526"/>
                            <w:sz w:val="28"/>
                            <w:szCs w:val="28"/>
                            <w:u w:val="single"/>
                          </w:rPr>
                          <w:t>Challenge 1</w:t>
                        </w:r>
                      </w:p>
                    </w:tc>
                    <w:tc>
                      <w:tcPr>
                        <w:tcW w:w="2211" w:type="dxa"/>
                        <w:tcBorders>
                          <w:left w:val="single" w:sz="8" w:space="0" w:color="231F20"/>
                          <w:bottom w:val="nil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B31987" w:rsidRPr="00220413" w:rsidRDefault="00220413" w:rsidP="00220413">
                        <w:pPr>
                          <w:pStyle w:val="TableParagraph"/>
                          <w:spacing w:before="59"/>
                          <w:ind w:left="0" w:right="500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220413"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>Challenge 2</w:t>
                        </w:r>
                      </w:p>
                    </w:tc>
                    <w:tc>
                      <w:tcPr>
                        <w:tcW w:w="2211" w:type="dxa"/>
                        <w:tcBorders>
                          <w:left w:val="single" w:sz="8" w:space="0" w:color="231F20"/>
                          <w:bottom w:val="nil"/>
                        </w:tcBorders>
                        <w:shd w:val="clear" w:color="auto" w:fill="FFFFFF"/>
                      </w:tcPr>
                      <w:p w:rsidR="00B31987" w:rsidRPr="00220413" w:rsidRDefault="00220413" w:rsidP="00220413">
                        <w:pPr>
                          <w:pStyle w:val="TableParagraph"/>
                          <w:spacing w:before="59"/>
                          <w:ind w:left="0" w:right="488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220413">
                          <w:rPr>
                            <w:b/>
                            <w:color w:val="292526"/>
                            <w:sz w:val="28"/>
                            <w:szCs w:val="28"/>
                            <w:u w:val="single"/>
                          </w:rPr>
                          <w:t>Challenge 3</w:t>
                        </w:r>
                      </w:p>
                    </w:tc>
                  </w:tr>
                  <w:tr w:rsidR="00B31987">
                    <w:trPr>
                      <w:trHeight w:val="4864"/>
                    </w:trPr>
                    <w:tc>
                      <w:tcPr>
                        <w:tcW w:w="2211" w:type="dxa"/>
                        <w:tcBorders>
                          <w:top w:val="nil"/>
                          <w:bottom w:val="single" w:sz="8" w:space="0" w:color="231F20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B31987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oday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f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aid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ays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re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ere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as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y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ou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y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our</w:t>
                        </w:r>
                      </w:p>
                      <w:p w:rsidR="002F75D5" w:rsidRPr="00220413" w:rsidRDefault="002F75D5" w:rsidP="002F75D5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  <w:u w:val="single"/>
                          </w:rPr>
                        </w:pPr>
                        <w:r w:rsidRPr="002F75D5">
                          <w:rPr>
                            <w:sz w:val="28"/>
                            <w:szCs w:val="28"/>
                          </w:rPr>
                          <w:t>they</w:t>
                        </w:r>
                      </w:p>
                    </w:tc>
                    <w:tc>
                      <w:tcPr>
                        <w:tcW w:w="2211" w:type="dxa"/>
                        <w:tcBorders>
                          <w:top w:val="nil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ere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t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here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here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l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ove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ome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ome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 xml:space="preserve">ne 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nce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f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riend</w:t>
                        </w:r>
                      </w:p>
                      <w:p w:rsidR="002F75D5" w:rsidRPr="00220413" w:rsidRDefault="002F75D5" w:rsidP="002F75D5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  <w:u w:val="single"/>
                          </w:rPr>
                        </w:pPr>
                        <w:r w:rsidRPr="002F75D5">
                          <w:rPr>
                            <w:sz w:val="28"/>
                            <w:szCs w:val="28"/>
                          </w:rPr>
                          <w:t>school</w:t>
                        </w:r>
                      </w:p>
                    </w:tc>
                    <w:tc>
                      <w:tcPr>
                        <w:tcW w:w="2211" w:type="dxa"/>
                        <w:tcBorders>
                          <w:top w:val="nil"/>
                          <w:left w:val="single" w:sz="8" w:space="0" w:color="231F20"/>
                          <w:bottom w:val="single" w:sz="8" w:space="0" w:color="231F20"/>
                        </w:tcBorders>
                        <w:shd w:val="clear" w:color="auto" w:fill="FFFFFF"/>
                      </w:tcPr>
                      <w:p w:rsidR="00B31987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h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ouse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d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oor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f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loor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oor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ecause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f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ind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k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ind</w:t>
                        </w:r>
                      </w:p>
                      <w:p w:rsidR="002F75D5" w:rsidRPr="002F75D5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m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ind</w:t>
                        </w:r>
                      </w:p>
                      <w:p w:rsidR="002F75D5" w:rsidRPr="00220413" w:rsidRDefault="002F75D5" w:rsidP="002F75D5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  <w:u w:val="single"/>
                          </w:rPr>
                        </w:pPr>
                        <w:r w:rsidRPr="002F75D5">
                          <w:rPr>
                            <w:sz w:val="28"/>
                            <w:szCs w:val="28"/>
                          </w:rPr>
                          <w:t>behind</w:t>
                        </w:r>
                      </w:p>
                    </w:tc>
                  </w:tr>
                  <w:tr w:rsidR="002F75D5">
                    <w:trPr>
                      <w:trHeight w:val="508"/>
                    </w:trPr>
                    <w:tc>
                      <w:tcPr>
                        <w:tcW w:w="2211" w:type="dxa"/>
                        <w:tcBorders>
                          <w:top w:val="single" w:sz="8" w:space="0" w:color="231F20"/>
                          <w:bottom w:val="nil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2F75D5"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>Challenge 4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child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children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wild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climb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most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only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both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old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cold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gold</w:t>
                        </w:r>
                      </w:p>
                      <w:p w:rsidR="002F75D5" w:rsidRPr="00220413" w:rsidRDefault="002F75D5" w:rsidP="00DA1719">
                        <w:pPr>
                          <w:pStyle w:val="TableParagraph"/>
                          <w:spacing w:before="59" w:line="304" w:lineRule="auto"/>
                          <w:ind w:left="0" w:right="488"/>
                          <w:rPr>
                            <w:sz w:val="28"/>
                            <w:szCs w:val="28"/>
                            <w:u w:val="single"/>
                          </w:rPr>
                        </w:pPr>
                      </w:p>
                    </w:tc>
                    <w:tc>
                      <w:tcPr>
                        <w:tcW w:w="2211" w:type="dxa"/>
                        <w:tcBorders>
                          <w:top w:val="single" w:sz="8" w:space="0" w:color="231F20"/>
                          <w:left w:val="single" w:sz="8" w:space="0" w:color="231F20"/>
                          <w:bottom w:val="nil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2F75D5" w:rsidRP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2F75D5"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>Challenge 5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hold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told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every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great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break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steak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pretty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beautiful</w:t>
                        </w:r>
                      </w:p>
                      <w:p w:rsid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after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59" w:line="304" w:lineRule="auto"/>
                          <w:ind w:left="0" w:right="498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fast</w:t>
                        </w:r>
                      </w:p>
                    </w:tc>
                    <w:tc>
                      <w:tcPr>
                        <w:tcW w:w="2211" w:type="dxa"/>
                        <w:tcBorders>
                          <w:top w:val="single" w:sz="8" w:space="0" w:color="231F20"/>
                          <w:left w:val="single" w:sz="8" w:space="0" w:color="231F20"/>
                          <w:bottom w:val="nil"/>
                        </w:tcBorders>
                        <w:shd w:val="clear" w:color="auto" w:fill="FFFFFF"/>
                      </w:tcPr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2F75D5"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>Challenge 6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ast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f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ather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lass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g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rass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ass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lant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p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ath</w:t>
                        </w:r>
                      </w:p>
                      <w:p w:rsidR="002F75D5" w:rsidRPr="002F75D5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b</w:t>
                        </w:r>
                        <w:r w:rsidRPr="002F75D5">
                          <w:rPr>
                            <w:sz w:val="28"/>
                            <w:szCs w:val="28"/>
                          </w:rPr>
                          <w:t>ath</w:t>
                        </w:r>
                      </w:p>
                      <w:p w:rsidR="002F75D5" w:rsidRPr="00220413" w:rsidRDefault="002F75D5" w:rsidP="00DA1719">
                        <w:pPr>
                          <w:pStyle w:val="TableParagraph"/>
                          <w:spacing w:before="99" w:line="304" w:lineRule="auto"/>
                          <w:ind w:left="0" w:right="485"/>
                          <w:rPr>
                            <w:sz w:val="28"/>
                            <w:szCs w:val="28"/>
                            <w:u w:val="single"/>
                          </w:rPr>
                        </w:pPr>
                        <w:r w:rsidRPr="002F75D5">
                          <w:rPr>
                            <w:sz w:val="28"/>
                            <w:szCs w:val="28"/>
                          </w:rPr>
                          <w:t>hour</w:t>
                        </w:r>
                      </w:p>
                    </w:tc>
                  </w:tr>
                  <w:tr w:rsidR="00B31987">
                    <w:trPr>
                      <w:trHeight w:val="4851"/>
                    </w:trPr>
                    <w:tc>
                      <w:tcPr>
                        <w:tcW w:w="2211" w:type="dxa"/>
                        <w:tcBorders>
                          <w:top w:val="nil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B31987" w:rsidRDefault="00B31987" w:rsidP="002F75D5">
                        <w:pPr>
                          <w:pStyle w:val="TableParagraph"/>
                          <w:spacing w:before="59" w:line="304" w:lineRule="auto"/>
                          <w:ind w:left="0" w:right="511"/>
                          <w:rPr>
                            <w:sz w:val="32"/>
                          </w:rPr>
                        </w:pPr>
                      </w:p>
                    </w:tc>
                    <w:tc>
                      <w:tcPr>
                        <w:tcW w:w="2211" w:type="dxa"/>
                        <w:tcBorders>
                          <w:top w:val="nil"/>
                          <w:left w:val="single" w:sz="8" w:space="0" w:color="231F20"/>
                          <w:right w:val="single" w:sz="8" w:space="0" w:color="231F20"/>
                        </w:tcBorders>
                        <w:shd w:val="clear" w:color="auto" w:fill="FFFFFF"/>
                      </w:tcPr>
                      <w:p w:rsidR="00B31987" w:rsidRDefault="00B31987" w:rsidP="00220413">
                        <w:pPr>
                          <w:pStyle w:val="TableParagraph"/>
                          <w:spacing w:before="99" w:line="304" w:lineRule="auto"/>
                          <w:ind w:right="498"/>
                          <w:jc w:val="center"/>
                          <w:rPr>
                            <w:sz w:val="32"/>
                          </w:rPr>
                        </w:pPr>
                      </w:p>
                    </w:tc>
                    <w:tc>
                      <w:tcPr>
                        <w:tcW w:w="2211" w:type="dxa"/>
                        <w:tcBorders>
                          <w:top w:val="nil"/>
                          <w:left w:val="single" w:sz="8" w:space="0" w:color="231F20"/>
                        </w:tcBorders>
                        <w:shd w:val="clear" w:color="auto" w:fill="FFFFFF"/>
                      </w:tcPr>
                      <w:p w:rsidR="00B31987" w:rsidRDefault="00B31987" w:rsidP="00220413">
                        <w:pPr>
                          <w:pStyle w:val="TableParagraph"/>
                          <w:spacing w:before="59" w:line="304" w:lineRule="auto"/>
                          <w:ind w:right="486"/>
                          <w:jc w:val="center"/>
                          <w:rPr>
                            <w:sz w:val="32"/>
                          </w:rPr>
                        </w:pPr>
                      </w:p>
                    </w:tc>
                  </w:tr>
                </w:tbl>
                <w:p w:rsidR="00B31987" w:rsidRDefault="00B31987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</w:p>
    <w:sectPr w:rsidR="00B31987" w:rsidSect="00B31987">
      <w:pgSz w:w="16790" w:h="11910" w:orient="landscape"/>
      <w:pgMar w:top="0" w:right="720" w:bottom="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uffy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B31987"/>
    <w:rsid w:val="00156906"/>
    <w:rsid w:val="00220413"/>
    <w:rsid w:val="002F75D5"/>
    <w:rsid w:val="00715C90"/>
    <w:rsid w:val="00740BB2"/>
    <w:rsid w:val="009416E3"/>
    <w:rsid w:val="00B00F08"/>
    <w:rsid w:val="00B31987"/>
    <w:rsid w:val="00CE46C5"/>
    <w:rsid w:val="00F9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1987"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1"/>
    <w:qFormat/>
    <w:rsid w:val="00B31987"/>
    <w:pPr>
      <w:spacing w:before="38"/>
      <w:ind w:left="4144"/>
      <w:outlineLvl w:val="0"/>
    </w:pPr>
    <w:rPr>
      <w:b/>
      <w:bCs/>
      <w:sz w:val="96"/>
      <w:szCs w:val="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31987"/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rsid w:val="00B31987"/>
  </w:style>
  <w:style w:type="paragraph" w:customStyle="1" w:styleId="TableParagraph">
    <w:name w:val="Table Paragraph"/>
    <w:basedOn w:val="Normal"/>
    <w:uiPriority w:val="1"/>
    <w:qFormat/>
    <w:rsid w:val="00B31987"/>
    <w:pPr>
      <w:spacing w:before="10"/>
      <w:ind w:left="5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4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413"/>
    <w:rPr>
      <w:rFonts w:ascii="Tahoma" w:eastAsia="Trebuchet M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B7F45F7</Template>
  <TotalTime>7</TotalTime>
  <Pages>2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dwade65.301</cp:lastModifiedBy>
  <cp:revision>6</cp:revision>
  <dcterms:created xsi:type="dcterms:W3CDTF">2020-09-27T13:42:00Z</dcterms:created>
  <dcterms:modified xsi:type="dcterms:W3CDTF">2020-09-30T15:32:00Z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2017-08-08T00:00:00Z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2020-09-27T00:00:00Z</vt:filetime>
  </property>
</Properties>
</file>